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1FDD93E9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FB30E7">
        <w:rPr>
          <w:rFonts w:ascii="Times New Roman" w:hAnsi="Times New Roman" w:cs="Times New Roman"/>
          <w:sz w:val="24"/>
          <w:u w:val="single"/>
        </w:rPr>
        <w:t>Satu Mare</w:t>
      </w:r>
      <w:bookmarkStart w:id="0" w:name="_GoBack"/>
      <w:bookmarkEnd w:id="0"/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2C28BBC8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 xml:space="preserve">JUDEȚUL </w:t>
      </w:r>
      <w:r w:rsidR="00FB30E7">
        <w:rPr>
          <w:rFonts w:ascii="Times New Roman" w:hAnsi="Times New Roman" w:cs="Times New Roman"/>
          <w:b/>
          <w:noProof/>
          <w:color w:val="217B3D"/>
          <w:sz w:val="32"/>
          <w:u w:val="single"/>
        </w:rPr>
        <w:t>SATU MARE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CC83D14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f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BD9EA" w14:textId="77777777" w:rsidR="005C2DE3" w:rsidRDefault="005C2DE3" w:rsidP="00C67FD8">
      <w:pPr>
        <w:spacing w:after="0" w:line="240" w:lineRule="auto"/>
      </w:pPr>
      <w:r>
        <w:separator/>
      </w:r>
    </w:p>
  </w:endnote>
  <w:endnote w:type="continuationSeparator" w:id="0">
    <w:p w14:paraId="03572029" w14:textId="77777777" w:rsidR="005C2DE3" w:rsidRDefault="005C2DE3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FB30E7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FB30E7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076FC" w14:textId="77777777" w:rsidR="005C2DE3" w:rsidRDefault="005C2DE3" w:rsidP="00C67FD8">
      <w:pPr>
        <w:spacing w:after="0" w:line="240" w:lineRule="auto"/>
      </w:pPr>
      <w:r>
        <w:separator/>
      </w:r>
    </w:p>
  </w:footnote>
  <w:footnote w:type="continuationSeparator" w:id="0">
    <w:p w14:paraId="40FB96D7" w14:textId="77777777" w:rsidR="005C2DE3" w:rsidRDefault="005C2DE3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5C2DE3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5C2DE3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5C2DE3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2DE3"/>
    <w:rsid w:val="005C3A77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B30E7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CB403-3C67-4B67-948D-C9DE5647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31</TotalTime>
  <Pages>1</Pages>
  <Words>153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</cp:lastModifiedBy>
  <cp:revision>11</cp:revision>
  <cp:lastPrinted>2019-07-16T06:23:00Z</cp:lastPrinted>
  <dcterms:created xsi:type="dcterms:W3CDTF">2019-07-24T11:48:00Z</dcterms:created>
  <dcterms:modified xsi:type="dcterms:W3CDTF">2019-08-21T19:41:00Z</dcterms:modified>
</cp:coreProperties>
</file>