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D0D2A" w14:textId="77777777" w:rsidR="00C00356" w:rsidRDefault="00C00356" w:rsidP="00C67FD8">
      <w:pPr>
        <w:spacing w:after="0" w:line="240" w:lineRule="auto"/>
      </w:pPr>
      <w:r>
        <w:separator/>
      </w:r>
    </w:p>
  </w:endnote>
  <w:endnote w:type="continuationSeparator" w:id="0">
    <w:p w14:paraId="15C3BFBD" w14:textId="77777777" w:rsidR="00C00356" w:rsidRDefault="00C00356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A912B" w14:textId="77777777" w:rsidR="00C00356" w:rsidRDefault="00C00356" w:rsidP="00C67FD8">
      <w:pPr>
        <w:spacing w:after="0" w:line="240" w:lineRule="auto"/>
      </w:pPr>
      <w:r>
        <w:separator/>
      </w:r>
    </w:p>
  </w:footnote>
  <w:footnote w:type="continuationSeparator" w:id="0">
    <w:p w14:paraId="190CE852" w14:textId="77777777" w:rsidR="00C00356" w:rsidRDefault="00C00356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C00356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C00356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C00356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E3D98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364F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3BC9"/>
    <w:rsid w:val="00B65701"/>
    <w:rsid w:val="00BC309B"/>
    <w:rsid w:val="00BF230A"/>
    <w:rsid w:val="00C00356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D582-F7D3-4085-9DFE-8179C9EC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RePack by Diakov</cp:lastModifiedBy>
  <cp:revision>2</cp:revision>
  <cp:lastPrinted>2019-07-16T06:23:00Z</cp:lastPrinted>
  <dcterms:created xsi:type="dcterms:W3CDTF">2020-01-22T16:54:00Z</dcterms:created>
  <dcterms:modified xsi:type="dcterms:W3CDTF">2020-01-22T16:54:00Z</dcterms:modified>
</cp:coreProperties>
</file>