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7E164697"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3"/>
        <w:gridCol w:w="9526"/>
      </w:tblGrid>
      <w:tr w:rsidR="00C0116B" w14:paraId="0E3E3F1B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28FAC48E" w14:textId="4288F74B" w:rsidR="00C0116B" w:rsidRPr="00241799" w:rsidRDefault="00C0116B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5CC76F7" wp14:editId="25013C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C70F2" id="Rectangle 5" o:spid="_x0000_s1026" style="position:absolute;margin-left:11.85pt;margin-top:2.65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375335A8" w14:textId="3F1D1ADD"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proofErr w:type="spellEnd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14:paraId="74B22AB1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1BF54696" w14:textId="1E2F7452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6858929" wp14:editId="6CC72CF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10DF4" id="Rectangle 2" o:spid="_x0000_s1026" style="position:absolute;margin-left:12.3pt;margin-top:2.6pt;width:11.5pt;height:1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2BA1AE8D" w14:textId="474E46D6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14:paraId="356A6B5A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738CAF35" w14:textId="0DACA869" w:rsidR="00CA77AD" w:rsidRPr="00241799" w:rsidRDefault="00CA77AD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3C57274" wp14:editId="27720AC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CAECC" id="Rectangle 1" o:spid="_x0000_s1026" style="position:absolute;margin-left:13.15pt;margin-top:2.3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772A862D" w14:textId="07A9B2C8"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proofErr w:type="gram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14:paraId="7CD26393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439398BC" w14:textId="7BDECBF9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F1910D" wp14:editId="0609EC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37D20" id="Rectangle 6" o:spid="_x0000_s1026" style="position:absolute;margin-left:12pt;margin-top:2.0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1057367F" w14:textId="4195916A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28A9F8" w14:textId="77777777" w:rsidR="007F00CD" w:rsidRDefault="007F00CD" w:rsidP="00C67FD8">
      <w:pPr>
        <w:spacing w:after="0" w:line="240" w:lineRule="auto"/>
      </w:pPr>
      <w:r>
        <w:separator/>
      </w:r>
    </w:p>
  </w:endnote>
  <w:endnote w:type="continuationSeparator" w:id="0">
    <w:p w14:paraId="40E50B08" w14:textId="77777777" w:rsidR="007F00CD" w:rsidRDefault="007F00CD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5163B7" w14:textId="77777777" w:rsidR="007F00CD" w:rsidRDefault="007F00CD" w:rsidP="00C67FD8">
      <w:pPr>
        <w:spacing w:after="0" w:line="240" w:lineRule="auto"/>
      </w:pPr>
      <w:r>
        <w:separator/>
      </w:r>
    </w:p>
  </w:footnote>
  <w:footnote w:type="continuationSeparator" w:id="0">
    <w:p w14:paraId="653DC976" w14:textId="77777777" w:rsidR="007F00CD" w:rsidRDefault="007F00CD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7F00CD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7F00CD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7F00CD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5654A"/>
    <w:rsid w:val="005E5562"/>
    <w:rsid w:val="005F737C"/>
    <w:rsid w:val="006016EE"/>
    <w:rsid w:val="00610C3E"/>
    <w:rsid w:val="00643B73"/>
    <w:rsid w:val="006C361D"/>
    <w:rsid w:val="006D2CBC"/>
    <w:rsid w:val="007A145B"/>
    <w:rsid w:val="007D72A4"/>
    <w:rsid w:val="007F00CD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9D1B0-8E77-4EB9-BCB6-6E7FB3033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Gyorgy Zelma</cp:lastModifiedBy>
  <cp:revision>2</cp:revision>
  <cp:lastPrinted>2019-07-25T05:29:00Z</cp:lastPrinted>
  <dcterms:created xsi:type="dcterms:W3CDTF">2019-07-25T05:30:00Z</dcterms:created>
  <dcterms:modified xsi:type="dcterms:W3CDTF">2019-07-25T05:30:00Z</dcterms:modified>
</cp:coreProperties>
</file>