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02218" w14:textId="77777777" w:rsidR="007B4EB4" w:rsidRPr="003B6A7E" w:rsidRDefault="007B4EB4" w:rsidP="00FC0C3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42E3351F" w14:textId="4FED2C62" w:rsidR="00F50230" w:rsidRPr="003B6A7E" w:rsidRDefault="00B7728B" w:rsidP="00F5023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6A7E">
        <w:rPr>
          <w:rFonts w:ascii="Times New Roman" w:hAnsi="Times New Roman"/>
          <w:b/>
          <w:sz w:val="28"/>
          <w:szCs w:val="28"/>
        </w:rPr>
        <w:t>Formular notificare discontinuitate medicamente</w:t>
      </w:r>
    </w:p>
    <w:p w14:paraId="58CC83F1" w14:textId="77777777" w:rsidR="009A73C5" w:rsidRPr="003B6A7E" w:rsidRDefault="009A73C5" w:rsidP="009A73C5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Style w:val="Tabelgril"/>
        <w:tblW w:w="9939" w:type="dxa"/>
        <w:jc w:val="center"/>
        <w:tblLook w:val="04A0" w:firstRow="1" w:lastRow="0" w:firstColumn="1" w:lastColumn="0" w:noHBand="0" w:noVBand="1"/>
      </w:tblPr>
      <w:tblGrid>
        <w:gridCol w:w="9939"/>
      </w:tblGrid>
      <w:tr w:rsidR="00F50230" w:rsidRPr="003B6A7E" w14:paraId="2DCA0AAF" w14:textId="77777777" w:rsidTr="00D7758A">
        <w:trPr>
          <w:trHeight w:val="2730"/>
          <w:jc w:val="center"/>
        </w:trPr>
        <w:tc>
          <w:tcPr>
            <w:tcW w:w="0" w:type="auto"/>
          </w:tcPr>
          <w:p w14:paraId="2179AFEB" w14:textId="77777777" w:rsidR="00F50230" w:rsidRPr="003B6A7E" w:rsidRDefault="00C97A1E" w:rsidP="00FC0C3D">
            <w:pPr>
              <w:pStyle w:val="Listparagraf"/>
              <w:numPr>
                <w:ilvl w:val="0"/>
                <w:numId w:val="34"/>
              </w:numPr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Medicamentul</w:t>
            </w:r>
          </w:p>
          <w:p w14:paraId="545E930D" w14:textId="77777777" w:rsidR="00F50230" w:rsidRPr="003B6A7E" w:rsidRDefault="00EC683F" w:rsidP="00FC0C3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Denumirea de autorizare a medicamentului:</w:t>
            </w:r>
          </w:p>
          <w:p w14:paraId="4B3C3AE7" w14:textId="77777777" w:rsidR="001D768E" w:rsidRPr="003B6A7E" w:rsidRDefault="00EC683F" w:rsidP="00FC0C3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Forma farmaceutică</w:t>
            </w:r>
          </w:p>
          <w:p w14:paraId="60ACA04F" w14:textId="4A0ED281" w:rsidR="00E11EC0" w:rsidRPr="003B6A7E" w:rsidRDefault="003B6A7E" w:rsidP="00FC0C3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Concentrația</w:t>
            </w:r>
            <w:r w:rsidR="00EC683F" w:rsidRPr="003B6A7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14:paraId="598EE238" w14:textId="77777777" w:rsidR="00F50230" w:rsidRPr="003B6A7E" w:rsidRDefault="00EC683F" w:rsidP="00FC0C3D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Ambalajul:</w:t>
            </w:r>
          </w:p>
          <w:p w14:paraId="59897148" w14:textId="77777777" w:rsidR="00E11EC0" w:rsidRPr="003B6A7E" w:rsidRDefault="00C97A1E" w:rsidP="00E11EC0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DCI</w:t>
            </w:r>
            <w:r w:rsidR="00EC683F" w:rsidRPr="003B6A7E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14:paraId="08CBC96D" w14:textId="77777777" w:rsidR="00E11EC0" w:rsidRPr="003B6A7E" w:rsidRDefault="00EC683F" w:rsidP="00E11EC0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Cod 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>ATC</w:t>
            </w:r>
          </w:p>
          <w:p w14:paraId="0CFB0E27" w14:textId="77777777" w:rsidR="003E0D47" w:rsidRPr="003B6A7E" w:rsidRDefault="00C97A1E" w:rsidP="003E0D47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Nr.APP</w:t>
            </w:r>
            <w:proofErr w:type="spellEnd"/>
            <w:r w:rsidR="005604B1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/ </w:t>
            </w:r>
            <w:r w:rsidR="00EC683F" w:rsidRPr="003B6A7E">
              <w:rPr>
                <w:rFonts w:ascii="Times New Roman" w:eastAsiaTheme="minorHAnsi" w:hAnsi="Times New Roman"/>
                <w:sz w:val="24"/>
                <w:szCs w:val="24"/>
              </w:rPr>
              <w:t>data eliberării</w:t>
            </w:r>
          </w:p>
          <w:p w14:paraId="165AA073" w14:textId="49DF018D" w:rsidR="00F50230" w:rsidRPr="003B6A7E" w:rsidRDefault="003B6A7E" w:rsidP="003E0D47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Deținătorul</w:t>
            </w:r>
            <w:r w:rsidR="00EC683F" w:rsidRPr="003B6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6A7E">
              <w:rPr>
                <w:rFonts w:ascii="Times New Roman" w:hAnsi="Times New Roman"/>
                <w:sz w:val="24"/>
                <w:szCs w:val="24"/>
              </w:rPr>
              <w:t>autorizației</w:t>
            </w:r>
            <w:r w:rsidR="00EC683F" w:rsidRPr="003B6A7E">
              <w:rPr>
                <w:rFonts w:ascii="Times New Roman" w:hAnsi="Times New Roman"/>
                <w:sz w:val="24"/>
                <w:szCs w:val="24"/>
              </w:rPr>
              <w:t xml:space="preserve"> de punere pe </w:t>
            </w:r>
            <w:r w:rsidRPr="003B6A7E">
              <w:rPr>
                <w:rFonts w:ascii="Times New Roman" w:hAnsi="Times New Roman"/>
                <w:sz w:val="24"/>
                <w:szCs w:val="24"/>
              </w:rPr>
              <w:t>piață</w:t>
            </w:r>
          </w:p>
        </w:tc>
      </w:tr>
      <w:tr w:rsidR="00F50230" w:rsidRPr="003B6A7E" w14:paraId="5ABA9841" w14:textId="77777777" w:rsidTr="00D7758A">
        <w:trPr>
          <w:trHeight w:val="362"/>
          <w:jc w:val="center"/>
        </w:trPr>
        <w:tc>
          <w:tcPr>
            <w:tcW w:w="9939" w:type="dxa"/>
          </w:tcPr>
          <w:p w14:paraId="3B08AA2D" w14:textId="77777777" w:rsidR="00C97A1E" w:rsidRPr="003B6A7E" w:rsidRDefault="00651B9E" w:rsidP="003E0D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Tipul </w:t>
            </w:r>
            <w:proofErr w:type="spellStart"/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şi</w:t>
            </w:r>
            <w:proofErr w:type="spellEnd"/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perioada discontinuităț</w:t>
            </w:r>
            <w:r w:rsidR="00C97A1E" w:rsidRPr="003B6A7E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  <w:r w:rsidR="003E0D47" w:rsidRPr="003B6A7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56754894" w14:textId="6BD77D10" w:rsidR="003E0D47" w:rsidRPr="003B6A7E" w:rsidRDefault="00C97A1E" w:rsidP="003E0D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□ încetare temporară începând cu data: ……………….până la data:………</w:t>
            </w:r>
            <w:r w:rsidR="007B4EB4" w:rsidRPr="003B6A7E">
              <w:rPr>
                <w:rFonts w:ascii="Times New Roman" w:hAnsi="Times New Roman"/>
                <w:sz w:val="24"/>
                <w:szCs w:val="24"/>
              </w:rPr>
              <w:t>……</w:t>
            </w:r>
          </w:p>
          <w:p w14:paraId="6C6E3380" w14:textId="77777777" w:rsidR="00F50230" w:rsidRPr="003B6A7E" w:rsidRDefault="003E0D47" w:rsidP="00B7728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 xml:space="preserve">□ </w:t>
            </w:r>
            <w:r w:rsidR="00C97A1E" w:rsidRPr="003B6A7E">
              <w:rPr>
                <w:rFonts w:ascii="Times New Roman" w:hAnsi="Times New Roman"/>
                <w:sz w:val="24"/>
                <w:szCs w:val="24"/>
              </w:rPr>
              <w:t>încetare</w:t>
            </w:r>
            <w:r w:rsidR="005604B1" w:rsidRPr="003B6A7E">
              <w:rPr>
                <w:rFonts w:ascii="Times New Roman" w:hAnsi="Times New Roman"/>
                <w:sz w:val="24"/>
                <w:szCs w:val="24"/>
              </w:rPr>
              <w:t xml:space="preserve"> permanentă </w:t>
            </w:r>
            <w:r w:rsidR="00EC683F" w:rsidRPr="003B6A7E">
              <w:rPr>
                <w:rFonts w:ascii="Times New Roman" w:hAnsi="Times New Roman"/>
                <w:sz w:val="24"/>
                <w:szCs w:val="24"/>
              </w:rPr>
              <w:t>începând cu data:</w:t>
            </w:r>
          </w:p>
        </w:tc>
      </w:tr>
      <w:tr w:rsidR="00F50230" w:rsidRPr="003B6A7E" w14:paraId="63591CB6" w14:textId="77777777" w:rsidTr="00D7758A">
        <w:trPr>
          <w:trHeight w:val="661"/>
          <w:jc w:val="center"/>
        </w:trPr>
        <w:tc>
          <w:tcPr>
            <w:tcW w:w="9939" w:type="dxa"/>
          </w:tcPr>
          <w:p w14:paraId="436FDF0A" w14:textId="77777777" w:rsidR="00F50230" w:rsidRPr="003B6A7E" w:rsidRDefault="003E0D47" w:rsidP="003E0D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Detalii </w:t>
            </w:r>
            <w:r w:rsidR="00C97A1E" w:rsidRPr="003B6A7E">
              <w:rPr>
                <w:rFonts w:ascii="Times New Roman" w:hAnsi="Times New Roman"/>
                <w:b/>
                <w:sz w:val="24"/>
                <w:szCs w:val="24"/>
              </w:rPr>
              <w:t>discontinuitate</w:t>
            </w:r>
          </w:p>
          <w:p w14:paraId="35CC4BEA" w14:textId="77777777" w:rsidR="00EC683F" w:rsidRPr="003B6A7E" w:rsidRDefault="00EC683F" w:rsidP="003E0D47">
            <w:pPr>
              <w:spacing w:after="0" w:line="360" w:lineRule="auto"/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Motive care stau la baza </w:t>
            </w:r>
            <w:r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încetării temporare/ permanente a unui</w:t>
            </w:r>
            <w:r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medicament</w:t>
            </w:r>
            <w:r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de pe piață</w:t>
            </w:r>
          </w:p>
          <w:p w14:paraId="79891C35" w14:textId="77777777" w:rsidR="00EC683F" w:rsidRPr="003B6A7E" w:rsidRDefault="00B7728B" w:rsidP="00EC683F">
            <w:pPr>
              <w:spacing w:after="0"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>*</w:t>
            </w:r>
            <w:r w:rsidR="00EC683F"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>A) Motive comerciale</w:t>
            </w:r>
          </w:p>
          <w:p w14:paraId="1C0C130B" w14:textId="77777777" w:rsidR="00EC683F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□ preț</w:t>
            </w:r>
          </w:p>
          <w:p w14:paraId="16435528" w14:textId="77777777" w:rsidR="00EC683F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□ vânzări nesemnificative (reduse)</w:t>
            </w:r>
          </w:p>
          <w:p w14:paraId="30268FF0" w14:textId="7BE4BDD0" w:rsidR="00B7728B" w:rsidRPr="003B6A7E" w:rsidRDefault="00EC683F" w:rsidP="00EC683F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□ produsul nu mai este necesar datorită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apariției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unor noi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opțiuni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de 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tratament</w:t>
            </w:r>
          </w:p>
          <w:p w14:paraId="526CAAB3" w14:textId="77777777" w:rsidR="00EC683F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*B) Motive </w:t>
            </w:r>
            <w:r w:rsidR="00B7728B"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>de fabricație</w:t>
            </w:r>
          </w:p>
          <w:p w14:paraId="2DDD7DEE" w14:textId="1B26438D" w:rsidR="00EC683F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□ 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probleme legate de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producția</w:t>
            </w:r>
            <w:r w:rsidR="00B7728B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medicamentului (inclusiv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de </w:t>
            </w:r>
            <w:r w:rsidR="00B7728B" w:rsidRPr="003B6A7E">
              <w:rPr>
                <w:rFonts w:ascii="Times New Roman" w:eastAsiaTheme="minorHAnsi" w:hAnsi="Times New Roman"/>
                <w:sz w:val="24"/>
                <w:szCs w:val="24"/>
              </w:rPr>
              <w:t>GMP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  <w:p w14:paraId="2534D254" w14:textId="090F47D7" w:rsidR="00EC683F" w:rsidRPr="003B6A7E" w:rsidRDefault="00C97A1E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□ motive legate de controlul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și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calitatea medicamentului </w:t>
            </w:r>
          </w:p>
          <w:p w14:paraId="7675A333" w14:textId="4D7C628D" w:rsidR="00EC683F" w:rsidRPr="003B6A7E" w:rsidRDefault="005604B1" w:rsidP="00EC683F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□ motive legate de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siguranța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și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eficac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itatea</w:t>
            </w:r>
            <w:r w:rsidR="00B7728B"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medicamentului (care 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pot afecta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balanța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beneficiu/ </w:t>
            </w:r>
            <w:r w:rsidR="00C97A1E" w:rsidRPr="003B6A7E">
              <w:rPr>
                <w:rFonts w:ascii="Times New Roman" w:eastAsiaTheme="minorHAnsi" w:hAnsi="Times New Roman"/>
                <w:sz w:val="24"/>
                <w:szCs w:val="24"/>
              </w:rPr>
              <w:t>risc)</w:t>
            </w:r>
          </w:p>
          <w:p w14:paraId="1A02CEB2" w14:textId="77777777" w:rsidR="00EC683F" w:rsidRPr="003B6A7E" w:rsidRDefault="00C97A1E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□ schimbarea/ modificarea ambalajului</w:t>
            </w:r>
          </w:p>
          <w:p w14:paraId="78C03D2E" w14:textId="49AF63DD" w:rsidR="00EC683F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*  va  rugam </w:t>
            </w:r>
            <w:r w:rsidR="003B6A7E" w:rsidRPr="003B6A7E">
              <w:rPr>
                <w:rFonts w:ascii="Times New Roman" w:eastAsiaTheme="minorHAnsi" w:hAnsi="Times New Roman"/>
                <w:sz w:val="24"/>
                <w:szCs w:val="24"/>
              </w:rPr>
              <w:t>detaliați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 xml:space="preserve"> motivele bifate</w:t>
            </w:r>
          </w:p>
          <w:p w14:paraId="01F80899" w14:textId="77777777" w:rsidR="00C97A1E" w:rsidRPr="003B6A7E" w:rsidRDefault="00EC683F" w:rsidP="00EC683F">
            <w:pPr>
              <w:spacing w:after="0"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C)  </w:t>
            </w:r>
            <w:r w:rsidR="00B7728B"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>Alte m</w:t>
            </w:r>
            <w:r w:rsidRPr="003B6A7E">
              <w:rPr>
                <w:rFonts w:ascii="Times New Roman" w:eastAsiaTheme="minorHAnsi" w:hAnsi="Times New Roman"/>
                <w:b/>
                <w:sz w:val="24"/>
                <w:szCs w:val="24"/>
              </w:rPr>
              <w:t>otive (</w:t>
            </w:r>
            <w:r w:rsidR="00651B9E" w:rsidRPr="003B6A7E">
              <w:rPr>
                <w:rFonts w:ascii="Times New Roman" w:eastAsiaTheme="minorHAnsi" w:hAnsi="Times New Roman"/>
                <w:sz w:val="24"/>
                <w:szCs w:val="24"/>
              </w:rPr>
              <w:t>detaliaț</w:t>
            </w:r>
            <w:r w:rsidRPr="003B6A7E">
              <w:rPr>
                <w:rFonts w:ascii="Times New Roman" w:eastAsiaTheme="minorHAnsi" w:hAnsi="Times New Roman"/>
                <w:sz w:val="24"/>
                <w:szCs w:val="24"/>
              </w:rPr>
              <w:t>i………..)</w:t>
            </w:r>
          </w:p>
          <w:p w14:paraId="236E84DD" w14:textId="45EA684A" w:rsidR="00EC683F" w:rsidRPr="003B6A7E" w:rsidRDefault="00651B9E" w:rsidP="003E0D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Există</w:t>
            </w:r>
            <w:r w:rsidR="00EC683F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im</w:t>
            </w:r>
            <w:r w:rsidR="00B7728B" w:rsidRPr="003B6A7E">
              <w:rPr>
                <w:rFonts w:ascii="Times New Roman" w:hAnsi="Times New Roman"/>
                <w:b/>
                <w:sz w:val="24"/>
                <w:szCs w:val="24"/>
              </w:rPr>
              <w:t>pa</w:t>
            </w: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ct asupra </w:t>
            </w:r>
            <w:r w:rsidR="003B6A7E" w:rsidRPr="003B6A7E">
              <w:rPr>
                <w:rFonts w:ascii="Times New Roman" w:hAnsi="Times New Roman"/>
                <w:b/>
                <w:sz w:val="24"/>
                <w:szCs w:val="24"/>
              </w:rPr>
              <w:t>pacienților</w:t>
            </w:r>
            <w:r w:rsidR="00EC683F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</w:t>
            </w:r>
            <w:r w:rsidR="00EC683F" w:rsidRPr="003B6A7E">
              <w:rPr>
                <w:rFonts w:ascii="Times New Roman" w:hAnsi="Times New Roman"/>
                <w:sz w:val="24"/>
                <w:szCs w:val="24"/>
              </w:rPr>
              <w:t xml:space="preserve"> □ </w:t>
            </w:r>
            <w:r w:rsidR="00074405" w:rsidRPr="003B6A7E">
              <w:rPr>
                <w:rFonts w:ascii="Times New Roman" w:hAnsi="Times New Roman"/>
                <w:sz w:val="24"/>
                <w:szCs w:val="24"/>
              </w:rPr>
              <w:t>Da                                     □ Nu</w:t>
            </w:r>
          </w:p>
          <w:p w14:paraId="61EBDD5D" w14:textId="77777777" w:rsidR="00EC683F" w:rsidRPr="003B6A7E" w:rsidRDefault="00651B9E" w:rsidP="00EC683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Soluț</w:t>
            </w:r>
            <w:r w:rsidR="00EC683F" w:rsidRPr="003B6A7E">
              <w:rPr>
                <w:rFonts w:ascii="Times New Roman" w:hAnsi="Times New Roman"/>
                <w:b/>
                <w:sz w:val="24"/>
                <w:szCs w:val="24"/>
              </w:rPr>
              <w:t>iile propuse</w:t>
            </w: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pentru rezolvarea discontinuităț</w:t>
            </w:r>
            <w:r w:rsidR="00EC683F" w:rsidRPr="003B6A7E">
              <w:rPr>
                <w:rFonts w:ascii="Times New Roman" w:hAnsi="Times New Roman"/>
                <w:b/>
                <w:sz w:val="24"/>
                <w:szCs w:val="24"/>
              </w:rPr>
              <w:t>ii …………………….</w:t>
            </w:r>
          </w:p>
          <w:p w14:paraId="309829C7" w14:textId="1AB9E67D" w:rsidR="00EC683F" w:rsidRPr="003B6A7E" w:rsidRDefault="00EC683F" w:rsidP="003E0D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Care sunt alternativele pentru </w:t>
            </w:r>
            <w:r w:rsidR="00651B9E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asigurarea continuității tratamentului </w:t>
            </w:r>
            <w:r w:rsidR="003B6A7E" w:rsidRPr="003B6A7E">
              <w:rPr>
                <w:rFonts w:ascii="Times New Roman" w:hAnsi="Times New Roman"/>
                <w:b/>
                <w:sz w:val="24"/>
                <w:szCs w:val="24"/>
              </w:rPr>
              <w:t>pacienților</w:t>
            </w:r>
            <w:r w:rsidR="005604B1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afectaț</w:t>
            </w:r>
            <w:r w:rsidR="00C97A1E" w:rsidRPr="003B6A7E">
              <w:rPr>
                <w:rFonts w:ascii="Times New Roman" w:hAnsi="Times New Roman"/>
                <w:b/>
                <w:sz w:val="24"/>
                <w:szCs w:val="24"/>
              </w:rPr>
              <w:t>i…..</w:t>
            </w:r>
          </w:p>
          <w:p w14:paraId="58878DD5" w14:textId="47868BFE" w:rsidR="00C97A1E" w:rsidRPr="003B6A7E" w:rsidRDefault="003B6A7E" w:rsidP="00B7728B">
            <w:pPr>
              <w:spacing w:after="0"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Deținătorul</w:t>
            </w:r>
            <w:r w:rsidR="00C97A1E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autorizației</w:t>
            </w:r>
            <w:r w:rsidR="00651B9E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de punere pe </w:t>
            </w: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>piață</w:t>
            </w:r>
            <w:r w:rsidR="00651B9E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va </w:t>
            </w:r>
            <w:r w:rsidR="00C97A1E"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informa</w:t>
            </w:r>
            <w:r w:rsidR="00C97A1E"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="00C97A1E"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medicii/</w:t>
            </w:r>
            <w:r w:rsidR="00C97A1E"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="00C97A1E"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farmaciștii</w:t>
            </w:r>
            <w:r w:rsidR="00C97A1E"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</w:t>
            </w:r>
            <w:r w:rsidR="00C97A1E"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despre această</w:t>
            </w:r>
            <w:r w:rsidR="00C97A1E" w:rsidRPr="003B6A7E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discontinuitate</w:t>
            </w:r>
            <w:r w:rsidR="00C97A1E" w:rsidRPr="003B6A7E">
              <w:rPr>
                <w:rStyle w:val="hps"/>
                <w:rFonts w:ascii="Times New Roman" w:hAnsi="Times New Roman"/>
                <w:b/>
                <w:color w:val="222222"/>
                <w:sz w:val="24"/>
                <w:szCs w:val="24"/>
              </w:rPr>
              <w:t>?</w:t>
            </w:r>
            <w:r w:rsidR="00C97A1E"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C97A1E" w:rsidRPr="003B6A7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="00B7728B" w:rsidRPr="003B6A7E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C97A1E" w:rsidRPr="003B6A7E">
              <w:rPr>
                <w:rFonts w:ascii="Times New Roman" w:hAnsi="Times New Roman"/>
                <w:sz w:val="24"/>
                <w:szCs w:val="24"/>
              </w:rPr>
              <w:t xml:space="preserve">   □ </w:t>
            </w:r>
            <w:r w:rsidR="00074405" w:rsidRPr="003B6A7E">
              <w:rPr>
                <w:rFonts w:ascii="Times New Roman" w:hAnsi="Times New Roman"/>
                <w:sz w:val="24"/>
                <w:szCs w:val="24"/>
              </w:rPr>
              <w:t xml:space="preserve">Da                                          □ Nu                         </w:t>
            </w:r>
          </w:p>
        </w:tc>
      </w:tr>
      <w:tr w:rsidR="003E0D47" w:rsidRPr="003B6A7E" w14:paraId="64AB3D5B" w14:textId="77777777" w:rsidTr="00D7758A">
        <w:trPr>
          <w:trHeight w:val="661"/>
          <w:jc w:val="center"/>
        </w:trPr>
        <w:tc>
          <w:tcPr>
            <w:tcW w:w="9939" w:type="dxa"/>
          </w:tcPr>
          <w:p w14:paraId="6CAF6761" w14:textId="77777777" w:rsidR="003E0D47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B6A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Detal</w:t>
            </w:r>
            <w:r w:rsidR="00651B9E" w:rsidRPr="003B6A7E">
              <w:rPr>
                <w:rFonts w:ascii="Times New Roman" w:hAnsi="Times New Roman"/>
                <w:b/>
                <w:sz w:val="24"/>
                <w:szCs w:val="24"/>
              </w:rPr>
              <w:t>ii despre persoana care notifică</w:t>
            </w:r>
            <w:r w:rsidRPr="003B6A7E">
              <w:rPr>
                <w:rFonts w:ascii="Times New Roman" w:hAnsi="Times New Roman"/>
                <w:b/>
                <w:sz w:val="24"/>
                <w:szCs w:val="24"/>
              </w:rPr>
              <w:t xml:space="preserve"> discontinuitatea</w:t>
            </w:r>
          </w:p>
          <w:p w14:paraId="201DD858" w14:textId="77777777" w:rsidR="00C97A1E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Nume</w:t>
            </w:r>
            <w:r w:rsidR="00651B9E" w:rsidRPr="003B6A7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4017539" w14:textId="77777777" w:rsidR="00C97A1E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Companie</w:t>
            </w:r>
            <w:r w:rsidR="00651B9E" w:rsidRPr="003B6A7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6FAC999" w14:textId="77777777" w:rsidR="00C97A1E" w:rsidRPr="003B6A7E" w:rsidRDefault="00651B9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Adresă:</w:t>
            </w:r>
          </w:p>
          <w:p w14:paraId="4E14CDC5" w14:textId="77777777" w:rsidR="00C97A1E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E-mail</w:t>
            </w:r>
            <w:r w:rsidR="00651B9E" w:rsidRPr="003B6A7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F26DA95" w14:textId="77777777" w:rsidR="00C97A1E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Fax</w:t>
            </w:r>
            <w:r w:rsidR="00B7728B" w:rsidRPr="003B6A7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09C3BB3" w14:textId="77777777" w:rsidR="00C97A1E" w:rsidRPr="003B6A7E" w:rsidRDefault="00C97A1E" w:rsidP="00E116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B6A7E">
              <w:rPr>
                <w:rFonts w:ascii="Times New Roman" w:hAnsi="Times New Roman"/>
                <w:sz w:val="24"/>
                <w:szCs w:val="24"/>
              </w:rPr>
              <w:t>Tel:</w:t>
            </w:r>
          </w:p>
        </w:tc>
      </w:tr>
    </w:tbl>
    <w:p w14:paraId="185DCB84" w14:textId="0662D5CD" w:rsidR="003E0D47" w:rsidRPr="003B6A7E" w:rsidRDefault="003E0D47" w:rsidP="00F50230">
      <w:pPr>
        <w:rPr>
          <w:rFonts w:ascii="Times New Roman" w:hAnsi="Times New Roman"/>
          <w:sz w:val="24"/>
          <w:szCs w:val="24"/>
        </w:rPr>
      </w:pPr>
    </w:p>
    <w:p w14:paraId="18B0C11D" w14:textId="77777777" w:rsidR="009A73C5" w:rsidRPr="003B6A7E" w:rsidRDefault="009A73C5" w:rsidP="00F50230">
      <w:pPr>
        <w:rPr>
          <w:rFonts w:ascii="Times New Roman" w:hAnsi="Times New Roman"/>
          <w:sz w:val="24"/>
          <w:szCs w:val="24"/>
        </w:rPr>
      </w:pPr>
    </w:p>
    <w:p w14:paraId="6155394E" w14:textId="77777777" w:rsidR="00F50230" w:rsidRPr="003B6A7E" w:rsidRDefault="00F50230" w:rsidP="009A73C5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3B6A7E">
        <w:rPr>
          <w:rFonts w:ascii="Times New Roman" w:hAnsi="Times New Roman"/>
          <w:sz w:val="24"/>
          <w:szCs w:val="24"/>
        </w:rPr>
        <w:t xml:space="preserve">Data                                                                                          </w:t>
      </w:r>
      <w:r w:rsidR="00785048" w:rsidRPr="003B6A7E">
        <w:rPr>
          <w:rFonts w:ascii="Times New Roman" w:hAnsi="Times New Roman"/>
          <w:sz w:val="24"/>
          <w:szCs w:val="24"/>
        </w:rPr>
        <w:t xml:space="preserve">                           </w:t>
      </w:r>
      <w:r w:rsidRPr="003B6A7E">
        <w:rPr>
          <w:rFonts w:ascii="Times New Roman" w:hAnsi="Times New Roman"/>
          <w:sz w:val="24"/>
          <w:szCs w:val="24"/>
        </w:rPr>
        <w:t xml:space="preserve">                       Semnătura,</w:t>
      </w:r>
    </w:p>
    <w:p w14:paraId="1D844193" w14:textId="77777777" w:rsidR="00B7728B" w:rsidRPr="003B6A7E" w:rsidRDefault="00B7728B" w:rsidP="00F50230">
      <w:pPr>
        <w:rPr>
          <w:rFonts w:ascii="Times New Roman" w:hAnsi="Times New Roman"/>
        </w:rPr>
      </w:pPr>
    </w:p>
    <w:p w14:paraId="75D46EE1" w14:textId="77777777" w:rsidR="00B7728B" w:rsidRPr="003B6A7E" w:rsidRDefault="00B7728B" w:rsidP="00B7728B"/>
    <w:p w14:paraId="71AE9CB4" w14:textId="77777777" w:rsidR="00B7728B" w:rsidRPr="003B6A7E" w:rsidRDefault="00B7728B" w:rsidP="00B7728B"/>
    <w:p w14:paraId="52BEA60B" w14:textId="77777777" w:rsidR="00B7728B" w:rsidRPr="003B6A7E" w:rsidRDefault="00B7728B" w:rsidP="00B7728B"/>
    <w:p w14:paraId="76F4C930" w14:textId="77777777" w:rsidR="00B7728B" w:rsidRPr="003B6A7E" w:rsidRDefault="00B7728B" w:rsidP="00B7728B"/>
    <w:p w14:paraId="27D7246F" w14:textId="77777777" w:rsidR="00B7728B" w:rsidRPr="003B6A7E" w:rsidRDefault="00B7728B" w:rsidP="00B7728B"/>
    <w:p w14:paraId="039D82AE" w14:textId="77777777" w:rsidR="00B7728B" w:rsidRPr="003B6A7E" w:rsidRDefault="00B7728B" w:rsidP="00B7728B"/>
    <w:p w14:paraId="4CAB0435" w14:textId="77777777" w:rsidR="00B7728B" w:rsidRPr="003B6A7E" w:rsidRDefault="00B7728B" w:rsidP="00B7728B"/>
    <w:p w14:paraId="57CD4B88" w14:textId="77777777" w:rsidR="00B7728B" w:rsidRPr="003B6A7E" w:rsidRDefault="00B7728B" w:rsidP="00B7728B"/>
    <w:p w14:paraId="79D777EB" w14:textId="77777777" w:rsidR="00B7728B" w:rsidRPr="003B6A7E" w:rsidRDefault="00B7728B" w:rsidP="00B7728B"/>
    <w:p w14:paraId="5A207891" w14:textId="77777777" w:rsidR="00B7728B" w:rsidRPr="003B6A7E" w:rsidRDefault="00B7728B" w:rsidP="00B7728B"/>
    <w:p w14:paraId="2ABE38CE" w14:textId="77777777" w:rsidR="00B7728B" w:rsidRPr="003B6A7E" w:rsidRDefault="00B7728B" w:rsidP="00B7728B"/>
    <w:p w14:paraId="5E96006A" w14:textId="77777777" w:rsidR="00B7728B" w:rsidRPr="003B6A7E" w:rsidRDefault="00B7728B" w:rsidP="00B7728B"/>
    <w:p w14:paraId="3B9ACA95" w14:textId="77777777" w:rsidR="00B7728B" w:rsidRPr="003B6A7E" w:rsidRDefault="00B7728B" w:rsidP="00B7728B"/>
    <w:p w14:paraId="3C5A9B6F" w14:textId="77777777" w:rsidR="00FB0C2A" w:rsidRPr="003B6A7E" w:rsidRDefault="00FB0C2A" w:rsidP="00B7728B">
      <w:pPr>
        <w:jc w:val="center"/>
      </w:pPr>
    </w:p>
    <w:sectPr w:rsidR="00FB0C2A" w:rsidRPr="003B6A7E" w:rsidSect="0017444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DF7C3" w14:textId="77777777" w:rsidR="00750B22" w:rsidRDefault="00750B22" w:rsidP="001411D1">
      <w:pPr>
        <w:spacing w:after="0" w:line="240" w:lineRule="auto"/>
      </w:pPr>
      <w:r>
        <w:separator/>
      </w:r>
    </w:p>
  </w:endnote>
  <w:endnote w:type="continuationSeparator" w:id="0">
    <w:p w14:paraId="402595EC" w14:textId="77777777" w:rsidR="00750B22" w:rsidRDefault="00750B22" w:rsidP="001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62B89" w14:textId="3FF6FDDB" w:rsidR="003A5CE8" w:rsidRPr="0060622A" w:rsidRDefault="003A5CE8" w:rsidP="003A5CE8">
    <w:pPr>
      <w:pStyle w:val="Subsol"/>
      <w:jc w:val="center"/>
      <w:rPr>
        <w:rFonts w:ascii="Arial" w:hAnsi="Arial" w:cs="Arial"/>
      </w:rPr>
    </w:pPr>
  </w:p>
  <w:p w14:paraId="14D10ACD" w14:textId="77777777" w:rsidR="005E244A" w:rsidRPr="0060622A" w:rsidRDefault="005E244A" w:rsidP="005E244A">
    <w:pPr>
      <w:pStyle w:val="Subsol"/>
      <w:jc w:val="center"/>
      <w:rPr>
        <w:rFonts w:ascii="Arial" w:hAnsi="Arial" w:cs="Arial"/>
      </w:rPr>
    </w:pPr>
    <w:r w:rsidRPr="0060622A">
      <w:rPr>
        <w:rFonts w:ascii="Arial" w:hAnsi="Arial" w:cs="Arial"/>
      </w:rPr>
      <w:fldChar w:fldCharType="begin"/>
    </w:r>
    <w:r w:rsidRPr="0060622A">
      <w:rPr>
        <w:rFonts w:ascii="Arial" w:hAnsi="Arial" w:cs="Arial"/>
      </w:rPr>
      <w:instrText xml:space="preserve"> PAGE  \* Arabic  \* MERGEFORMAT </w:instrText>
    </w:r>
    <w:r w:rsidRPr="0060622A">
      <w:rPr>
        <w:rFonts w:ascii="Arial" w:hAnsi="Arial" w:cs="Arial"/>
      </w:rPr>
      <w:fldChar w:fldCharType="separate"/>
    </w:r>
    <w:r w:rsidR="009134FB">
      <w:rPr>
        <w:rFonts w:ascii="Arial" w:hAnsi="Arial" w:cs="Arial"/>
        <w:noProof/>
      </w:rPr>
      <w:t>2</w:t>
    </w:r>
    <w:r w:rsidRPr="0060622A">
      <w:rPr>
        <w:rFonts w:ascii="Arial" w:hAnsi="Arial" w:cs="Arial"/>
        <w:noProof/>
      </w:rPr>
      <w:fldChar w:fldCharType="end"/>
    </w:r>
    <w:r w:rsidR="00B7728B">
      <w:rPr>
        <w:rFonts w:ascii="Arial" w:hAnsi="Arial" w:cs="Arial"/>
      </w:rPr>
      <w:t>/2</w:t>
    </w:r>
  </w:p>
  <w:p w14:paraId="329820C2" w14:textId="77777777" w:rsidR="00DD5D34" w:rsidRDefault="00DD5D34" w:rsidP="005E244A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C8B2A" w14:textId="77777777" w:rsidR="00DD5D34" w:rsidRPr="0060622A" w:rsidRDefault="00AB1448" w:rsidP="00A32A77">
    <w:pPr>
      <w:pStyle w:val="Subsol"/>
      <w:jc w:val="center"/>
      <w:rPr>
        <w:rFonts w:ascii="Arial" w:hAnsi="Arial" w:cs="Arial"/>
      </w:rPr>
    </w:pPr>
    <w:r>
      <w:rPr>
        <w:rFonts w:ascii="Arial" w:hAnsi="Arial" w:cs="Arial"/>
        <w:noProof/>
        <w:lang w:val="en-US"/>
      </w:rPr>
      <w:drawing>
        <wp:inline distT="0" distB="0" distL="0" distR="0" wp14:anchorId="3B5FA4C9" wp14:editId="5F417DDF">
          <wp:extent cx="6715125" cy="142875"/>
          <wp:effectExtent l="0" t="0" r="9525" b="9525"/>
          <wp:docPr id="7" name="Imagine 8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03BABB" w14:textId="77777777" w:rsidR="00DD5D34" w:rsidRPr="0060622A" w:rsidRDefault="00DD5D34">
    <w:pPr>
      <w:pStyle w:val="Subsol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FF817" w14:textId="77777777" w:rsidR="00750B22" w:rsidRDefault="00750B22" w:rsidP="001411D1">
      <w:pPr>
        <w:spacing w:after="0" w:line="240" w:lineRule="auto"/>
      </w:pPr>
      <w:r>
        <w:separator/>
      </w:r>
    </w:p>
  </w:footnote>
  <w:footnote w:type="continuationSeparator" w:id="0">
    <w:p w14:paraId="415A30C5" w14:textId="77777777" w:rsidR="00750B22" w:rsidRDefault="00750B22" w:rsidP="00141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095D1" w14:textId="77777777" w:rsidR="00A06A83" w:rsidRDefault="00750B22">
    <w:pPr>
      <w:pStyle w:val="Antet"/>
    </w:pPr>
    <w:r>
      <w:rPr>
        <w:noProof/>
        <w:lang w:eastAsia="ro-RO"/>
      </w:rPr>
      <w:pict w14:anchorId="155AFF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2050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74655" w14:textId="4F49094F" w:rsidR="003C19C5" w:rsidRPr="0060622A" w:rsidRDefault="003C19C5" w:rsidP="003C19C5">
    <w:pPr>
      <w:pStyle w:val="Antet"/>
      <w:ind w:left="1800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ABA3A" w14:textId="77777777" w:rsidR="00E12E61" w:rsidRPr="0060622A" w:rsidRDefault="00750B22" w:rsidP="005943A7">
    <w:pPr>
      <w:pStyle w:val="Antet"/>
      <w:ind w:left="1800"/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eastAsia="ro-RO"/>
      </w:rPr>
      <w:pict w14:anchorId="57CF6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2049" type="#_x0000_t75" style="position:absolute;left:0;text-align:left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rFonts w:ascii="Times New Roman" w:hAnsi="Times New Roman"/>
        <w:b/>
        <w:noProof/>
        <w:sz w:val="24"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4B2C206C" wp14:editId="76E49CC8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4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26FC3E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MINISTRY OF HEALTH</w:t>
    </w:r>
  </w:p>
  <w:p w14:paraId="1BA7A0B4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NATIONAL AGENCY FOR MEDICINES </w:t>
    </w:r>
  </w:p>
  <w:p w14:paraId="08CCEC7D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AND MEDICAL DEVICES</w:t>
    </w:r>
  </w:p>
  <w:p w14:paraId="38993BBF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48, Av. </w:t>
    </w:r>
    <w:proofErr w:type="spellStart"/>
    <w:r>
      <w:rPr>
        <w:rFonts w:ascii="Arial" w:hAnsi="Arial" w:cs="Arial"/>
        <w:b/>
        <w:sz w:val="20"/>
        <w:szCs w:val="20"/>
      </w:rPr>
      <w:t>Sanatescu</w:t>
    </w:r>
    <w:proofErr w:type="spellEnd"/>
    <w:r>
      <w:rPr>
        <w:rFonts w:ascii="Arial" w:hAnsi="Arial" w:cs="Arial"/>
        <w:b/>
        <w:sz w:val="20"/>
        <w:szCs w:val="20"/>
      </w:rPr>
      <w:t xml:space="preserve"> St, sector 1, 011478 </w:t>
    </w:r>
    <w:proofErr w:type="spellStart"/>
    <w:r>
      <w:rPr>
        <w:rFonts w:ascii="Arial" w:hAnsi="Arial" w:cs="Arial"/>
        <w:b/>
        <w:sz w:val="20"/>
        <w:szCs w:val="20"/>
      </w:rPr>
      <w:t>Bucharest</w:t>
    </w:r>
    <w:proofErr w:type="spellEnd"/>
  </w:p>
  <w:p w14:paraId="6995DB09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Tel: +4021-317.11.15</w:t>
    </w:r>
  </w:p>
  <w:p w14:paraId="3500E181" w14:textId="77777777" w:rsidR="00AB1448" w:rsidRDefault="00AB1448" w:rsidP="00AB1448">
    <w:pPr>
      <w:pStyle w:val="Antet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Fax: +4021-316.34.97</w:t>
    </w:r>
  </w:p>
  <w:p w14:paraId="7DD7E7A7" w14:textId="77777777" w:rsidR="003C19C5" w:rsidRPr="0060622A" w:rsidRDefault="003C19C5" w:rsidP="003C19C5">
    <w:pPr>
      <w:pStyle w:val="Antet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www.anm.ro</w:t>
    </w:r>
  </w:p>
  <w:p w14:paraId="5EDEF10B" w14:textId="77777777" w:rsidR="003C19C5" w:rsidRPr="0060622A" w:rsidRDefault="003C19C5" w:rsidP="003C19C5">
    <w:pPr>
      <w:pStyle w:val="Antet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erota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122D6A98"/>
    <w:multiLevelType w:val="hybridMultilevel"/>
    <w:tmpl w:val="723A760A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2CC1FF5"/>
    <w:multiLevelType w:val="hybridMultilevel"/>
    <w:tmpl w:val="3844042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1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2456FF"/>
    <w:multiLevelType w:val="hybridMultilevel"/>
    <w:tmpl w:val="8F9CC0AC"/>
    <w:lvl w:ilvl="0" w:tplc="78AE27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1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4"/>
  </w:num>
  <w:num w:numId="6">
    <w:abstractNumId w:val="29"/>
  </w:num>
  <w:num w:numId="7">
    <w:abstractNumId w:val="0"/>
  </w:num>
  <w:num w:numId="8">
    <w:abstractNumId w:val="9"/>
  </w:num>
  <w:num w:numId="9">
    <w:abstractNumId w:val="26"/>
  </w:num>
  <w:num w:numId="10">
    <w:abstractNumId w:val="15"/>
  </w:num>
  <w:num w:numId="11">
    <w:abstractNumId w:val="28"/>
  </w:num>
  <w:num w:numId="12">
    <w:abstractNumId w:val="1"/>
  </w:num>
  <w:num w:numId="13">
    <w:abstractNumId w:val="31"/>
  </w:num>
  <w:num w:numId="14">
    <w:abstractNumId w:val="24"/>
  </w:num>
  <w:num w:numId="15">
    <w:abstractNumId w:val="30"/>
  </w:num>
  <w:num w:numId="16">
    <w:abstractNumId w:val="11"/>
  </w:num>
  <w:num w:numId="17">
    <w:abstractNumId w:val="10"/>
  </w:num>
  <w:num w:numId="18">
    <w:abstractNumId w:val="3"/>
  </w:num>
  <w:num w:numId="19">
    <w:abstractNumId w:val="17"/>
  </w:num>
  <w:num w:numId="20">
    <w:abstractNumId w:val="20"/>
  </w:num>
  <w:num w:numId="21">
    <w:abstractNumId w:val="22"/>
  </w:num>
  <w:num w:numId="22">
    <w:abstractNumId w:val="2"/>
  </w:num>
  <w:num w:numId="23">
    <w:abstractNumId w:val="12"/>
  </w:num>
  <w:num w:numId="24">
    <w:abstractNumId w:val="6"/>
  </w:num>
  <w:num w:numId="25">
    <w:abstractNumId w:val="27"/>
  </w:num>
  <w:num w:numId="26">
    <w:abstractNumId w:val="23"/>
  </w:num>
  <w:num w:numId="27">
    <w:abstractNumId w:val="21"/>
  </w:num>
  <w:num w:numId="28">
    <w:abstractNumId w:val="4"/>
  </w:num>
  <w:num w:numId="29">
    <w:abstractNumId w:val="7"/>
  </w:num>
  <w:num w:numId="30">
    <w:abstractNumId w:val="25"/>
  </w:num>
  <w:num w:numId="31">
    <w:abstractNumId w:val="19"/>
  </w:num>
  <w:num w:numId="32">
    <w:abstractNumId w:val="18"/>
  </w:num>
  <w:num w:numId="33">
    <w:abstractNumId w:val="13"/>
  </w:num>
  <w:num w:numId="34">
    <w:abstractNumId w:val="16"/>
  </w:num>
  <w:num w:numId="35">
    <w:abstractNumId w:val="8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9C5"/>
    <w:rsid w:val="00001E86"/>
    <w:rsid w:val="0001664F"/>
    <w:rsid w:val="000214D3"/>
    <w:rsid w:val="00022779"/>
    <w:rsid w:val="00034C15"/>
    <w:rsid w:val="0003578A"/>
    <w:rsid w:val="000364C0"/>
    <w:rsid w:val="0003793B"/>
    <w:rsid w:val="00041175"/>
    <w:rsid w:val="000554C4"/>
    <w:rsid w:val="0007367D"/>
    <w:rsid w:val="00074405"/>
    <w:rsid w:val="00075464"/>
    <w:rsid w:val="00086352"/>
    <w:rsid w:val="00095955"/>
    <w:rsid w:val="000A0BDE"/>
    <w:rsid w:val="000A2280"/>
    <w:rsid w:val="000B20AA"/>
    <w:rsid w:val="000B41C5"/>
    <w:rsid w:val="000C1A22"/>
    <w:rsid w:val="000C1E8A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075C3"/>
    <w:rsid w:val="001112C1"/>
    <w:rsid w:val="001129AA"/>
    <w:rsid w:val="00113C28"/>
    <w:rsid w:val="001157AC"/>
    <w:rsid w:val="001224FE"/>
    <w:rsid w:val="00122A28"/>
    <w:rsid w:val="00126857"/>
    <w:rsid w:val="00134EAF"/>
    <w:rsid w:val="001357CA"/>
    <w:rsid w:val="001411D1"/>
    <w:rsid w:val="00170CCD"/>
    <w:rsid w:val="00172BD8"/>
    <w:rsid w:val="0017444B"/>
    <w:rsid w:val="00191B41"/>
    <w:rsid w:val="001953F0"/>
    <w:rsid w:val="001B3598"/>
    <w:rsid w:val="001B4455"/>
    <w:rsid w:val="001B79FF"/>
    <w:rsid w:val="001C31CD"/>
    <w:rsid w:val="001D351E"/>
    <w:rsid w:val="001D624F"/>
    <w:rsid w:val="001D71CE"/>
    <w:rsid w:val="001D7632"/>
    <w:rsid w:val="001D768E"/>
    <w:rsid w:val="001D795E"/>
    <w:rsid w:val="001E0EF8"/>
    <w:rsid w:val="001E6447"/>
    <w:rsid w:val="001E7311"/>
    <w:rsid w:val="001E79BC"/>
    <w:rsid w:val="001F58AE"/>
    <w:rsid w:val="00200CF8"/>
    <w:rsid w:val="002043EC"/>
    <w:rsid w:val="0022778B"/>
    <w:rsid w:val="00227BA0"/>
    <w:rsid w:val="0023087A"/>
    <w:rsid w:val="00241CC2"/>
    <w:rsid w:val="00242708"/>
    <w:rsid w:val="002431B2"/>
    <w:rsid w:val="00244997"/>
    <w:rsid w:val="00246D92"/>
    <w:rsid w:val="00250482"/>
    <w:rsid w:val="00251473"/>
    <w:rsid w:val="002514F1"/>
    <w:rsid w:val="002563C2"/>
    <w:rsid w:val="0026040F"/>
    <w:rsid w:val="002622A7"/>
    <w:rsid w:val="0026529B"/>
    <w:rsid w:val="0028310F"/>
    <w:rsid w:val="00287F40"/>
    <w:rsid w:val="00291F52"/>
    <w:rsid w:val="002975D5"/>
    <w:rsid w:val="002A22D9"/>
    <w:rsid w:val="002B2AC6"/>
    <w:rsid w:val="002B5E18"/>
    <w:rsid w:val="002D3DC0"/>
    <w:rsid w:val="002E6D0B"/>
    <w:rsid w:val="002F32E3"/>
    <w:rsid w:val="002F6F6C"/>
    <w:rsid w:val="00302168"/>
    <w:rsid w:val="00302A48"/>
    <w:rsid w:val="00317023"/>
    <w:rsid w:val="00322293"/>
    <w:rsid w:val="00322FBF"/>
    <w:rsid w:val="00331CEB"/>
    <w:rsid w:val="003471E1"/>
    <w:rsid w:val="00354336"/>
    <w:rsid w:val="00360FEC"/>
    <w:rsid w:val="00362019"/>
    <w:rsid w:val="00366554"/>
    <w:rsid w:val="003704AE"/>
    <w:rsid w:val="00375B6C"/>
    <w:rsid w:val="0038115A"/>
    <w:rsid w:val="003951B2"/>
    <w:rsid w:val="003A4A8D"/>
    <w:rsid w:val="003A4DF6"/>
    <w:rsid w:val="003A5CE8"/>
    <w:rsid w:val="003B1260"/>
    <w:rsid w:val="003B35B5"/>
    <w:rsid w:val="003B47A6"/>
    <w:rsid w:val="003B5828"/>
    <w:rsid w:val="003B6A7E"/>
    <w:rsid w:val="003C19C5"/>
    <w:rsid w:val="003C69D1"/>
    <w:rsid w:val="003D0DAA"/>
    <w:rsid w:val="003D1180"/>
    <w:rsid w:val="003D2A47"/>
    <w:rsid w:val="003D3FDC"/>
    <w:rsid w:val="003E0D47"/>
    <w:rsid w:val="003E2738"/>
    <w:rsid w:val="003E7C95"/>
    <w:rsid w:val="0040364F"/>
    <w:rsid w:val="004062F0"/>
    <w:rsid w:val="004132D3"/>
    <w:rsid w:val="00413E14"/>
    <w:rsid w:val="00416985"/>
    <w:rsid w:val="0042361F"/>
    <w:rsid w:val="00425696"/>
    <w:rsid w:val="00427DC2"/>
    <w:rsid w:val="0043025D"/>
    <w:rsid w:val="00470397"/>
    <w:rsid w:val="00474E7B"/>
    <w:rsid w:val="0047605E"/>
    <w:rsid w:val="00477F62"/>
    <w:rsid w:val="00483FA7"/>
    <w:rsid w:val="004858FF"/>
    <w:rsid w:val="00487890"/>
    <w:rsid w:val="0049748E"/>
    <w:rsid w:val="004A2959"/>
    <w:rsid w:val="004A2F52"/>
    <w:rsid w:val="004C4610"/>
    <w:rsid w:val="004C581F"/>
    <w:rsid w:val="004C5939"/>
    <w:rsid w:val="004C71B4"/>
    <w:rsid w:val="004D5F13"/>
    <w:rsid w:val="004D7530"/>
    <w:rsid w:val="004E7AAF"/>
    <w:rsid w:val="004F0643"/>
    <w:rsid w:val="004F753F"/>
    <w:rsid w:val="00506F55"/>
    <w:rsid w:val="00513AF4"/>
    <w:rsid w:val="00521621"/>
    <w:rsid w:val="005225BC"/>
    <w:rsid w:val="00524E1D"/>
    <w:rsid w:val="005259BE"/>
    <w:rsid w:val="0053719A"/>
    <w:rsid w:val="00541582"/>
    <w:rsid w:val="0054164F"/>
    <w:rsid w:val="0054622E"/>
    <w:rsid w:val="00554BE3"/>
    <w:rsid w:val="005558F2"/>
    <w:rsid w:val="0055722C"/>
    <w:rsid w:val="005604B1"/>
    <w:rsid w:val="00564938"/>
    <w:rsid w:val="0056797B"/>
    <w:rsid w:val="00571038"/>
    <w:rsid w:val="0057244C"/>
    <w:rsid w:val="00582544"/>
    <w:rsid w:val="005943A7"/>
    <w:rsid w:val="00595257"/>
    <w:rsid w:val="00596B84"/>
    <w:rsid w:val="005B33DF"/>
    <w:rsid w:val="005B6B44"/>
    <w:rsid w:val="005C2F87"/>
    <w:rsid w:val="005C484F"/>
    <w:rsid w:val="005D2048"/>
    <w:rsid w:val="005D3B41"/>
    <w:rsid w:val="005D5A52"/>
    <w:rsid w:val="005D78FF"/>
    <w:rsid w:val="005D7D26"/>
    <w:rsid w:val="005E244A"/>
    <w:rsid w:val="005E5EEB"/>
    <w:rsid w:val="005E682F"/>
    <w:rsid w:val="005E735C"/>
    <w:rsid w:val="005F1461"/>
    <w:rsid w:val="00603E59"/>
    <w:rsid w:val="006046C3"/>
    <w:rsid w:val="00604AAE"/>
    <w:rsid w:val="0060622A"/>
    <w:rsid w:val="00607A55"/>
    <w:rsid w:val="00610855"/>
    <w:rsid w:val="0061278B"/>
    <w:rsid w:val="00613696"/>
    <w:rsid w:val="006276C4"/>
    <w:rsid w:val="00627EE8"/>
    <w:rsid w:val="00630470"/>
    <w:rsid w:val="0063652C"/>
    <w:rsid w:val="00636970"/>
    <w:rsid w:val="00641E6B"/>
    <w:rsid w:val="00643AFB"/>
    <w:rsid w:val="00646FB1"/>
    <w:rsid w:val="00651B9E"/>
    <w:rsid w:val="00655B1D"/>
    <w:rsid w:val="00656E98"/>
    <w:rsid w:val="0066144B"/>
    <w:rsid w:val="00692F6B"/>
    <w:rsid w:val="006A2251"/>
    <w:rsid w:val="006A27DF"/>
    <w:rsid w:val="006B1D6E"/>
    <w:rsid w:val="006C23B7"/>
    <w:rsid w:val="006C33BE"/>
    <w:rsid w:val="006C4199"/>
    <w:rsid w:val="006D2E73"/>
    <w:rsid w:val="006D4E74"/>
    <w:rsid w:val="006D6ACC"/>
    <w:rsid w:val="006E282E"/>
    <w:rsid w:val="006E5974"/>
    <w:rsid w:val="006E72F3"/>
    <w:rsid w:val="007017E0"/>
    <w:rsid w:val="007066E6"/>
    <w:rsid w:val="00713BE4"/>
    <w:rsid w:val="00713F4A"/>
    <w:rsid w:val="007215A5"/>
    <w:rsid w:val="007223F6"/>
    <w:rsid w:val="007224F1"/>
    <w:rsid w:val="00722890"/>
    <w:rsid w:val="007228DC"/>
    <w:rsid w:val="00723F87"/>
    <w:rsid w:val="00737A8C"/>
    <w:rsid w:val="00742AF2"/>
    <w:rsid w:val="00750B22"/>
    <w:rsid w:val="00750C5C"/>
    <w:rsid w:val="00754739"/>
    <w:rsid w:val="00756B9E"/>
    <w:rsid w:val="00763D39"/>
    <w:rsid w:val="00770D49"/>
    <w:rsid w:val="007753B5"/>
    <w:rsid w:val="00775835"/>
    <w:rsid w:val="0078474A"/>
    <w:rsid w:val="00785048"/>
    <w:rsid w:val="007865A1"/>
    <w:rsid w:val="007941BB"/>
    <w:rsid w:val="00794EB8"/>
    <w:rsid w:val="007B01D3"/>
    <w:rsid w:val="007B1B6C"/>
    <w:rsid w:val="007B339B"/>
    <w:rsid w:val="007B4EB4"/>
    <w:rsid w:val="007B528A"/>
    <w:rsid w:val="007B6A89"/>
    <w:rsid w:val="007C06D9"/>
    <w:rsid w:val="007C07FD"/>
    <w:rsid w:val="007C4FDE"/>
    <w:rsid w:val="007C5173"/>
    <w:rsid w:val="007D0E06"/>
    <w:rsid w:val="007D12E5"/>
    <w:rsid w:val="007D1B22"/>
    <w:rsid w:val="007D6328"/>
    <w:rsid w:val="007D7FC2"/>
    <w:rsid w:val="007E0689"/>
    <w:rsid w:val="007E7A65"/>
    <w:rsid w:val="007F695F"/>
    <w:rsid w:val="007F6CF0"/>
    <w:rsid w:val="007F72FE"/>
    <w:rsid w:val="008048B9"/>
    <w:rsid w:val="00810512"/>
    <w:rsid w:val="00811411"/>
    <w:rsid w:val="00814997"/>
    <w:rsid w:val="00820C4A"/>
    <w:rsid w:val="00821041"/>
    <w:rsid w:val="0082443E"/>
    <w:rsid w:val="008318F4"/>
    <w:rsid w:val="008338EC"/>
    <w:rsid w:val="00841C86"/>
    <w:rsid w:val="0084654B"/>
    <w:rsid w:val="0086480A"/>
    <w:rsid w:val="00864A1C"/>
    <w:rsid w:val="0087085A"/>
    <w:rsid w:val="008905C4"/>
    <w:rsid w:val="008A429D"/>
    <w:rsid w:val="008A67DA"/>
    <w:rsid w:val="008B426B"/>
    <w:rsid w:val="008B6158"/>
    <w:rsid w:val="008B61BA"/>
    <w:rsid w:val="008B639F"/>
    <w:rsid w:val="008C7357"/>
    <w:rsid w:val="008F6468"/>
    <w:rsid w:val="00900E12"/>
    <w:rsid w:val="0091146A"/>
    <w:rsid w:val="009127CC"/>
    <w:rsid w:val="009134FB"/>
    <w:rsid w:val="0091493E"/>
    <w:rsid w:val="009231DC"/>
    <w:rsid w:val="009243B6"/>
    <w:rsid w:val="00930D02"/>
    <w:rsid w:val="00930E0B"/>
    <w:rsid w:val="00933B94"/>
    <w:rsid w:val="009350D2"/>
    <w:rsid w:val="00945932"/>
    <w:rsid w:val="009525BC"/>
    <w:rsid w:val="009821E7"/>
    <w:rsid w:val="009844A9"/>
    <w:rsid w:val="00991498"/>
    <w:rsid w:val="00994058"/>
    <w:rsid w:val="00996653"/>
    <w:rsid w:val="009974F7"/>
    <w:rsid w:val="009A19A9"/>
    <w:rsid w:val="009A73C5"/>
    <w:rsid w:val="009B0177"/>
    <w:rsid w:val="009B0448"/>
    <w:rsid w:val="009B1111"/>
    <w:rsid w:val="009C7F12"/>
    <w:rsid w:val="009D3060"/>
    <w:rsid w:val="009D6F36"/>
    <w:rsid w:val="009E3C29"/>
    <w:rsid w:val="009E3CA2"/>
    <w:rsid w:val="009E4E9A"/>
    <w:rsid w:val="009E506F"/>
    <w:rsid w:val="009E7DD0"/>
    <w:rsid w:val="009F27CF"/>
    <w:rsid w:val="009F7DF3"/>
    <w:rsid w:val="00A01983"/>
    <w:rsid w:val="00A03D0D"/>
    <w:rsid w:val="00A05FC9"/>
    <w:rsid w:val="00A06A83"/>
    <w:rsid w:val="00A314D8"/>
    <w:rsid w:val="00A32A77"/>
    <w:rsid w:val="00A36728"/>
    <w:rsid w:val="00A43947"/>
    <w:rsid w:val="00A44D02"/>
    <w:rsid w:val="00A46F52"/>
    <w:rsid w:val="00A51FFA"/>
    <w:rsid w:val="00A60D16"/>
    <w:rsid w:val="00A6374D"/>
    <w:rsid w:val="00A753BB"/>
    <w:rsid w:val="00A76AB2"/>
    <w:rsid w:val="00A76D90"/>
    <w:rsid w:val="00A77AB3"/>
    <w:rsid w:val="00A87AB0"/>
    <w:rsid w:val="00A91192"/>
    <w:rsid w:val="00AA3E6D"/>
    <w:rsid w:val="00AB02ED"/>
    <w:rsid w:val="00AB1448"/>
    <w:rsid w:val="00AB197F"/>
    <w:rsid w:val="00AB2915"/>
    <w:rsid w:val="00AB4001"/>
    <w:rsid w:val="00AC1331"/>
    <w:rsid w:val="00AC6DD3"/>
    <w:rsid w:val="00AD1D67"/>
    <w:rsid w:val="00AE0BF4"/>
    <w:rsid w:val="00AF51A0"/>
    <w:rsid w:val="00B123D6"/>
    <w:rsid w:val="00B146A9"/>
    <w:rsid w:val="00B16A4F"/>
    <w:rsid w:val="00B17458"/>
    <w:rsid w:val="00B17672"/>
    <w:rsid w:val="00B26246"/>
    <w:rsid w:val="00B41434"/>
    <w:rsid w:val="00B52653"/>
    <w:rsid w:val="00B5367A"/>
    <w:rsid w:val="00B606C2"/>
    <w:rsid w:val="00B6771A"/>
    <w:rsid w:val="00B7728B"/>
    <w:rsid w:val="00B81407"/>
    <w:rsid w:val="00B97272"/>
    <w:rsid w:val="00BA0097"/>
    <w:rsid w:val="00BA0190"/>
    <w:rsid w:val="00BA5B51"/>
    <w:rsid w:val="00BB08FC"/>
    <w:rsid w:val="00BB1C21"/>
    <w:rsid w:val="00BB2148"/>
    <w:rsid w:val="00BB249A"/>
    <w:rsid w:val="00BD01D7"/>
    <w:rsid w:val="00BE0C29"/>
    <w:rsid w:val="00BE260F"/>
    <w:rsid w:val="00BE3B8C"/>
    <w:rsid w:val="00C04585"/>
    <w:rsid w:val="00C1159E"/>
    <w:rsid w:val="00C13E50"/>
    <w:rsid w:val="00C22CE9"/>
    <w:rsid w:val="00C31160"/>
    <w:rsid w:val="00C37DD9"/>
    <w:rsid w:val="00C40286"/>
    <w:rsid w:val="00C46561"/>
    <w:rsid w:val="00C63F7F"/>
    <w:rsid w:val="00C73723"/>
    <w:rsid w:val="00C768F7"/>
    <w:rsid w:val="00C76E7E"/>
    <w:rsid w:val="00C912CD"/>
    <w:rsid w:val="00C97A1E"/>
    <w:rsid w:val="00CA305B"/>
    <w:rsid w:val="00CA564B"/>
    <w:rsid w:val="00CA5D2E"/>
    <w:rsid w:val="00CA646E"/>
    <w:rsid w:val="00CB0D3A"/>
    <w:rsid w:val="00CB1379"/>
    <w:rsid w:val="00CB4004"/>
    <w:rsid w:val="00CC7069"/>
    <w:rsid w:val="00CD0A52"/>
    <w:rsid w:val="00CD3235"/>
    <w:rsid w:val="00CE548F"/>
    <w:rsid w:val="00CF5C12"/>
    <w:rsid w:val="00D03805"/>
    <w:rsid w:val="00D067FC"/>
    <w:rsid w:val="00D06EC9"/>
    <w:rsid w:val="00D103DF"/>
    <w:rsid w:val="00D128AF"/>
    <w:rsid w:val="00D1400F"/>
    <w:rsid w:val="00D14C0F"/>
    <w:rsid w:val="00D20B6A"/>
    <w:rsid w:val="00D249D4"/>
    <w:rsid w:val="00D349FA"/>
    <w:rsid w:val="00D40F95"/>
    <w:rsid w:val="00D47773"/>
    <w:rsid w:val="00D55B5B"/>
    <w:rsid w:val="00D62AC0"/>
    <w:rsid w:val="00D7423F"/>
    <w:rsid w:val="00D75504"/>
    <w:rsid w:val="00D7758A"/>
    <w:rsid w:val="00D80649"/>
    <w:rsid w:val="00D9066E"/>
    <w:rsid w:val="00D94778"/>
    <w:rsid w:val="00DA6290"/>
    <w:rsid w:val="00DB0935"/>
    <w:rsid w:val="00DB346A"/>
    <w:rsid w:val="00DB3846"/>
    <w:rsid w:val="00DB45D6"/>
    <w:rsid w:val="00DB5B6C"/>
    <w:rsid w:val="00DB7915"/>
    <w:rsid w:val="00DC5790"/>
    <w:rsid w:val="00DD3BF6"/>
    <w:rsid w:val="00DD5D34"/>
    <w:rsid w:val="00DE04B1"/>
    <w:rsid w:val="00DE07B0"/>
    <w:rsid w:val="00DE5CB1"/>
    <w:rsid w:val="00E00238"/>
    <w:rsid w:val="00E01D45"/>
    <w:rsid w:val="00E0794D"/>
    <w:rsid w:val="00E11EC0"/>
    <w:rsid w:val="00E12E61"/>
    <w:rsid w:val="00E14EB5"/>
    <w:rsid w:val="00E17867"/>
    <w:rsid w:val="00E23008"/>
    <w:rsid w:val="00E24BC7"/>
    <w:rsid w:val="00E24FF1"/>
    <w:rsid w:val="00E30CB9"/>
    <w:rsid w:val="00E32B1E"/>
    <w:rsid w:val="00E34C6F"/>
    <w:rsid w:val="00E35665"/>
    <w:rsid w:val="00E436C7"/>
    <w:rsid w:val="00E515AD"/>
    <w:rsid w:val="00E60DC0"/>
    <w:rsid w:val="00E62778"/>
    <w:rsid w:val="00E63138"/>
    <w:rsid w:val="00E662BA"/>
    <w:rsid w:val="00E66B50"/>
    <w:rsid w:val="00E755FA"/>
    <w:rsid w:val="00E82202"/>
    <w:rsid w:val="00E85BA6"/>
    <w:rsid w:val="00E96F1F"/>
    <w:rsid w:val="00EA0B9F"/>
    <w:rsid w:val="00EA277F"/>
    <w:rsid w:val="00EA6D74"/>
    <w:rsid w:val="00EB231D"/>
    <w:rsid w:val="00EB6FFE"/>
    <w:rsid w:val="00EC683F"/>
    <w:rsid w:val="00EC6A91"/>
    <w:rsid w:val="00EC7089"/>
    <w:rsid w:val="00EC7E05"/>
    <w:rsid w:val="00EE1908"/>
    <w:rsid w:val="00EE2087"/>
    <w:rsid w:val="00EE72D0"/>
    <w:rsid w:val="00F06937"/>
    <w:rsid w:val="00F1055B"/>
    <w:rsid w:val="00F108F9"/>
    <w:rsid w:val="00F11B93"/>
    <w:rsid w:val="00F14E48"/>
    <w:rsid w:val="00F2336B"/>
    <w:rsid w:val="00F254EF"/>
    <w:rsid w:val="00F25EE8"/>
    <w:rsid w:val="00F2719C"/>
    <w:rsid w:val="00F319D1"/>
    <w:rsid w:val="00F346BC"/>
    <w:rsid w:val="00F43D05"/>
    <w:rsid w:val="00F44F30"/>
    <w:rsid w:val="00F459ED"/>
    <w:rsid w:val="00F46AAE"/>
    <w:rsid w:val="00F50230"/>
    <w:rsid w:val="00F50D9A"/>
    <w:rsid w:val="00F73EAD"/>
    <w:rsid w:val="00F757C6"/>
    <w:rsid w:val="00F76B28"/>
    <w:rsid w:val="00F8798C"/>
    <w:rsid w:val="00F937E8"/>
    <w:rsid w:val="00F93DC9"/>
    <w:rsid w:val="00FA32EF"/>
    <w:rsid w:val="00FB0C2A"/>
    <w:rsid w:val="00FB0C87"/>
    <w:rsid w:val="00FB2843"/>
    <w:rsid w:val="00FB4611"/>
    <w:rsid w:val="00FC0C3D"/>
    <w:rsid w:val="00FC4EED"/>
    <w:rsid w:val="00FC726A"/>
    <w:rsid w:val="00FD4E7E"/>
    <w:rsid w:val="00FE1B9B"/>
    <w:rsid w:val="00FE41C5"/>
    <w:rsid w:val="00FE7800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26BD77A"/>
  <w15:docId w15:val="{E92843DB-9A99-4EEA-97A8-CA12B8A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800"/>
    <w:pPr>
      <w:spacing w:after="200" w:line="276" w:lineRule="auto"/>
    </w:pPr>
    <w:rPr>
      <w:sz w:val="22"/>
      <w:szCs w:val="22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link w:val="Antet"/>
    <w:uiPriority w:val="99"/>
    <w:locked/>
    <w:rsid w:val="001411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link w:val="Subsol"/>
    <w:uiPriority w:val="99"/>
    <w:locked/>
    <w:rsid w:val="001411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14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 w:line="240" w:lineRule="auto"/>
      <w:ind w:left="72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Listnumerotat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Robust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Frspaiere">
    <w:name w:val="No Spacing"/>
    <w:uiPriority w:val="1"/>
    <w:qFormat/>
    <w:rsid w:val="009844A9"/>
    <w:rPr>
      <w:sz w:val="22"/>
      <w:szCs w:val="22"/>
      <w:lang w:val="en-US" w:eastAsia="en-US"/>
    </w:rPr>
  </w:style>
  <w:style w:type="table" w:styleId="Tabelgril">
    <w:name w:val="Table Grid"/>
    <w:basedOn w:val="TabelNormal"/>
    <w:uiPriority w:val="5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rsid w:val="00A753BB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link w:val="Textnotdesubsol"/>
    <w:uiPriority w:val="99"/>
    <w:semiHidden/>
    <w:locked/>
    <w:rsid w:val="00A753BB"/>
    <w:rPr>
      <w:rFonts w:cs="Times New Roman"/>
      <w:sz w:val="20"/>
      <w:szCs w:val="20"/>
    </w:rPr>
  </w:style>
  <w:style w:type="character" w:styleId="Referinnotdesubsol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Plandocument">
    <w:name w:val="Document Map"/>
    <w:basedOn w:val="Normal"/>
    <w:link w:val="PlandocumentCaracte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PlandocumentCaracter">
    <w:name w:val="Plan document Caracter"/>
    <w:link w:val="Plandocument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324" w:lineRule="exact"/>
      <w:ind w:hanging="3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M12">
    <w:name w:val="CM12"/>
    <w:basedOn w:val="Default"/>
    <w:next w:val="Default"/>
    <w:uiPriority w:val="99"/>
    <w:rsid w:val="00FB0C2A"/>
    <w:pPr>
      <w:widowControl w:val="0"/>
    </w:pPr>
    <w:rPr>
      <w:rFonts w:eastAsia="Times New Roman"/>
      <w:color w:val="auto"/>
      <w:lang w:val="de-DE" w:eastAsia="de-DE"/>
    </w:rPr>
  </w:style>
  <w:style w:type="paragraph" w:customStyle="1" w:styleId="NoSpacing1">
    <w:name w:val="No Spacing1"/>
    <w:qFormat/>
    <w:rsid w:val="0049748E"/>
    <w:rPr>
      <w:sz w:val="22"/>
      <w:szCs w:val="22"/>
      <w:lang w:eastAsia="en-US"/>
    </w:rPr>
  </w:style>
  <w:style w:type="paragraph" w:customStyle="1" w:styleId="Frspaiere1">
    <w:name w:val="Fără spațiere1"/>
    <w:qFormat/>
    <w:rsid w:val="00595257"/>
    <w:rPr>
      <w:sz w:val="22"/>
      <w:szCs w:val="22"/>
      <w:lang w:eastAsia="en-US"/>
    </w:rPr>
  </w:style>
  <w:style w:type="character" w:customStyle="1" w:styleId="ln2tparagraf">
    <w:name w:val="ln2tparagraf"/>
    <w:rsid w:val="00291F52"/>
  </w:style>
  <w:style w:type="paragraph" w:customStyle="1" w:styleId="CharChar">
    <w:name w:val="Char Char"/>
    <w:basedOn w:val="Normal"/>
    <w:rsid w:val="00A01983"/>
    <w:pPr>
      <w:spacing w:after="160" w:line="240" w:lineRule="exact"/>
    </w:pPr>
    <w:rPr>
      <w:rFonts w:ascii="Arial" w:eastAsia="Times New Roman" w:hAnsi="Arial"/>
      <w:sz w:val="20"/>
      <w:szCs w:val="20"/>
      <w:lang w:val="en-US"/>
    </w:rPr>
  </w:style>
  <w:style w:type="character" w:customStyle="1" w:styleId="hps">
    <w:name w:val="hps"/>
    <w:rsid w:val="00F50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3B538-7C0C-43E3-BBFB-C2BB99A7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377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IT&amp;C a Agenţiei Naţională a Medicamentului şi Dispozitivelor Medicale</vt:lpstr>
      <vt:lpstr>IT&amp;C a Agenţiei Naţională a Medicamentului şi Dispozitivelor Medicale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IT&amp;C a Agenţiei Naţională a Medicamentului şi Dispozitivelor Medicale</dc:title>
  <dc:creator>Sorin Brestoiu</dc:creator>
  <cp:lastModifiedBy>Florin Stanciu</cp:lastModifiedBy>
  <cp:revision>100</cp:revision>
  <cp:lastPrinted>2019-11-21T08:33:00Z</cp:lastPrinted>
  <dcterms:created xsi:type="dcterms:W3CDTF">2019-08-01T10:59:00Z</dcterms:created>
  <dcterms:modified xsi:type="dcterms:W3CDTF">2020-12-18T13:22:00Z</dcterms:modified>
</cp:coreProperties>
</file>