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20415E72" w14:textId="06D0FCAE" w:rsidR="00EE06E3" w:rsidRPr="00C31972" w:rsidRDefault="00F20830" w:rsidP="00EE06E3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EE06E3">
        <w:rPr>
          <w:rFonts w:ascii="Times New Roman" w:hAnsi="Times New Roman" w:cs="Times New Roman"/>
          <w:b/>
          <w:noProof/>
          <w:color w:val="217B3D"/>
          <w:sz w:val="32"/>
        </w:rPr>
        <w:t xml:space="preserve"> HARGHITA</w:t>
      </w:r>
      <w:bookmarkStart w:id="0" w:name="_GoBack"/>
      <w:bookmarkEnd w:id="0"/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278AF" w14:textId="77777777" w:rsidR="00AF5BB1" w:rsidRDefault="00AF5BB1" w:rsidP="00C67FD8">
      <w:pPr>
        <w:spacing w:after="0" w:line="240" w:lineRule="auto"/>
      </w:pPr>
      <w:r>
        <w:separator/>
      </w:r>
    </w:p>
  </w:endnote>
  <w:endnote w:type="continuationSeparator" w:id="0">
    <w:p w14:paraId="305C7C0C" w14:textId="77777777" w:rsidR="00AF5BB1" w:rsidRDefault="00AF5BB1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06BF6" w14:textId="77777777" w:rsidR="00AF5BB1" w:rsidRDefault="00AF5BB1" w:rsidP="00C67FD8">
      <w:pPr>
        <w:spacing w:after="0" w:line="240" w:lineRule="auto"/>
      </w:pPr>
      <w:r>
        <w:separator/>
      </w:r>
    </w:p>
  </w:footnote>
  <w:footnote w:type="continuationSeparator" w:id="0">
    <w:p w14:paraId="08C1517C" w14:textId="77777777" w:rsidR="00AF5BB1" w:rsidRDefault="00AF5BB1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AF5BB1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AF5BB1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AF5BB1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5BB1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06E3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2CF9-6B4D-44F5-96F2-27C02124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31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11</cp:revision>
  <cp:lastPrinted>2019-07-16T06:23:00Z</cp:lastPrinted>
  <dcterms:created xsi:type="dcterms:W3CDTF">2019-07-24T11:48:00Z</dcterms:created>
  <dcterms:modified xsi:type="dcterms:W3CDTF">2019-08-05T09:36:00Z</dcterms:modified>
</cp:coreProperties>
</file>