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FB3E1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_________</w:t>
      </w:r>
    </w:p>
    <w:p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:rsidR="005475E2" w:rsidRDefault="005475E2" w:rsidP="004B7677">
      <w:pPr>
        <w:pStyle w:val="Listparagraf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:rsidR="00486FC7" w:rsidRDefault="00486FC7" w:rsidP="004B7677">
      <w:pPr>
        <w:pStyle w:val="Listparagraf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:rsidR="004B7677" w:rsidRDefault="004B7677" w:rsidP="00827ED1">
      <w:pPr>
        <w:pStyle w:val="Listparagraf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</w:p>
    <w:p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:rsidR="00A76793" w:rsidRDefault="00A76793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:rsid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827ED1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:rsidR="00827ED1" w:rsidRPr="00C31972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31972" w:rsidRPr="00C31972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07872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:rsidR="00827ED1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:rsidR="00827ED1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 w:rsidR="00FB3E1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827ED1" w:rsidRDefault="00827ED1" w:rsidP="00827ED1">
      <w:pPr>
        <w:pStyle w:val="Listparagraf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:rsidR="00827ED1" w:rsidRDefault="00827ED1" w:rsidP="00827ED1">
      <w:pPr>
        <w:pStyle w:val="Listparagraf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RPr="00C31972" w:rsidTr="00241799">
        <w:tc>
          <w:tcPr>
            <w:tcW w:w="5229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E49" w:rsidRDefault="00B36E49" w:rsidP="00C67FD8">
      <w:pPr>
        <w:spacing w:after="0" w:line="240" w:lineRule="auto"/>
      </w:pPr>
      <w:r>
        <w:separator/>
      </w:r>
    </w:p>
  </w:endnote>
  <w:endnote w:type="continuationSeparator" w:id="1">
    <w:p w:rsidR="00B36E49" w:rsidRDefault="00B36E49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B865D3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B865D3" w:rsidRPr="00C67FD8">
            <w:rPr>
              <w:i/>
              <w:color w:val="217B3D"/>
            </w:rPr>
            <w:fldChar w:fldCharType="separate"/>
          </w:r>
          <w:r w:rsidR="00FB3E12">
            <w:rPr>
              <w:i/>
              <w:noProof/>
              <w:color w:val="217B3D"/>
            </w:rPr>
            <w:t>2</w:t>
          </w:r>
          <w:r w:rsidR="00B865D3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FB3E12">
              <w:rPr>
                <w:i/>
                <w:noProof/>
                <w:color w:val="217B3D"/>
              </w:rPr>
              <w:t>2</w:t>
            </w:r>
          </w:fldSimple>
        </w:p>
      </w:tc>
    </w:tr>
  </w:tbl>
  <w:p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Tabe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B865D3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B865D3" w:rsidRPr="00C67FD8">
            <w:rPr>
              <w:i/>
              <w:color w:val="217B3D"/>
            </w:rPr>
            <w:fldChar w:fldCharType="separate"/>
          </w:r>
          <w:r w:rsidR="00FB3E12">
            <w:rPr>
              <w:i/>
              <w:noProof/>
              <w:color w:val="217B3D"/>
            </w:rPr>
            <w:t>1</w:t>
          </w:r>
          <w:r w:rsidR="00B865D3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FB3E12">
              <w:rPr>
                <w:i/>
                <w:noProof/>
                <w:color w:val="217B3D"/>
              </w:rPr>
              <w:t>2</w:t>
            </w:r>
          </w:fldSimple>
        </w:p>
      </w:tc>
    </w:tr>
  </w:tbl>
  <w:p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E49" w:rsidRDefault="00B36E49" w:rsidP="00C67FD8">
      <w:pPr>
        <w:spacing w:after="0" w:line="240" w:lineRule="auto"/>
      </w:pPr>
      <w:r>
        <w:separator/>
      </w:r>
    </w:p>
  </w:footnote>
  <w:footnote w:type="continuationSeparator" w:id="1">
    <w:p w:rsidR="00B36E49" w:rsidRDefault="00B36E49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B865D3">
    <w:pPr>
      <w:pStyle w:val="Antet"/>
    </w:pPr>
    <w:r w:rsidRPr="00B865D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B865D3">
    <w:pPr>
      <w:pStyle w:val="Antet"/>
    </w:pPr>
    <w:r w:rsidRPr="00B865D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B865D3">
    <w:pPr>
      <w:pStyle w:val="Antet"/>
    </w:pPr>
    <w:r w:rsidRPr="00B865D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17952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86FC7"/>
    <w:rsid w:val="0049764B"/>
    <w:rsid w:val="004A52EA"/>
    <w:rsid w:val="004B7061"/>
    <w:rsid w:val="004B7677"/>
    <w:rsid w:val="004C3858"/>
    <w:rsid w:val="004D4D03"/>
    <w:rsid w:val="004E25E7"/>
    <w:rsid w:val="0050141E"/>
    <w:rsid w:val="005100D4"/>
    <w:rsid w:val="005475E2"/>
    <w:rsid w:val="0055051B"/>
    <w:rsid w:val="00571D40"/>
    <w:rsid w:val="005E5562"/>
    <w:rsid w:val="005F737C"/>
    <w:rsid w:val="006016EE"/>
    <w:rsid w:val="00610C3E"/>
    <w:rsid w:val="00643B73"/>
    <w:rsid w:val="006762A1"/>
    <w:rsid w:val="00685472"/>
    <w:rsid w:val="006A766C"/>
    <w:rsid w:val="006C361D"/>
    <w:rsid w:val="006D2CBC"/>
    <w:rsid w:val="007A145B"/>
    <w:rsid w:val="007D72A4"/>
    <w:rsid w:val="007F5DDB"/>
    <w:rsid w:val="007F7419"/>
    <w:rsid w:val="00800B37"/>
    <w:rsid w:val="00805753"/>
    <w:rsid w:val="00810936"/>
    <w:rsid w:val="00827ED1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36E49"/>
    <w:rsid w:val="00B65701"/>
    <w:rsid w:val="00B865D3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B3E12"/>
    <w:rsid w:val="00FD5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5D3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9CD1E-EC57-452F-BDAB-3106A3CA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Home</cp:lastModifiedBy>
  <cp:revision>4</cp:revision>
  <cp:lastPrinted>2019-07-16T06:23:00Z</cp:lastPrinted>
  <dcterms:created xsi:type="dcterms:W3CDTF">2019-08-26T06:52:00Z</dcterms:created>
  <dcterms:modified xsi:type="dcterms:W3CDTF">2019-12-11T10:19:00Z</dcterms:modified>
</cp:coreProperties>
</file>